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1328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B73A1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החינוך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B73A1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מינהל </w:t>
            </w:r>
            <w:proofErr w:type="spellStart"/>
            <w:r>
              <w:rPr>
                <w:rFonts w:hint="cs"/>
                <w:rtl/>
              </w:rPr>
              <w:t>תקשוב,טכנולוגיה</w:t>
            </w:r>
            <w:proofErr w:type="spellEnd"/>
            <w:r>
              <w:rPr>
                <w:rFonts w:hint="cs"/>
                <w:rtl/>
              </w:rPr>
              <w:t xml:space="preserve"> ומערכות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2B73A1" w:rsidP="00DE68A0">
            <w:r>
              <w:rPr>
                <w:rFonts w:hint="cs"/>
                <w:rtl/>
              </w:rPr>
              <w:t>11/2020</w:t>
            </w:r>
          </w:p>
        </w:tc>
      </w:tr>
    </w:tbl>
    <w:p w:rsidR="00332AFB" w:rsidRDefault="00C1328F" w:rsidP="00222867">
      <w:pPr>
        <w:rPr>
          <w:rtl/>
        </w:rPr>
      </w:pPr>
    </w:p>
    <w:p w:rsidR="00222867" w:rsidRDefault="00C1328F" w:rsidP="00222867">
      <w:pPr>
        <w:rPr>
          <w:rtl/>
        </w:rPr>
      </w:pPr>
    </w:p>
    <w:p w:rsidR="00222867" w:rsidRDefault="00C1328F" w:rsidP="00222867">
      <w:pPr>
        <w:rPr>
          <w:rtl/>
        </w:rPr>
      </w:pPr>
    </w:p>
    <w:p w:rsidR="00222867" w:rsidRDefault="00C1328F" w:rsidP="00222867">
      <w:pPr>
        <w:rPr>
          <w:rtl/>
        </w:rPr>
      </w:pPr>
    </w:p>
    <w:p w:rsidR="00222867" w:rsidRDefault="00C1328F" w:rsidP="00222867">
      <w:pPr>
        <w:rPr>
          <w:rtl/>
        </w:rPr>
      </w:pPr>
    </w:p>
    <w:p w:rsidR="00222867" w:rsidRDefault="00C1328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1328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2B73A1">
        <w:rPr>
          <w:rFonts w:ascii="Wingdings" w:hAnsi="Wingdings" w:cstheme="minorBidi"/>
          <w:b/>
          <w:color w:val="FF0000"/>
          <w:sz w:val="21"/>
          <w:szCs w:val="21"/>
          <w:highlight w:val="black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</w:t>
      </w:r>
      <w:r w:rsidRPr="002B73A1">
        <w:rPr>
          <w:rFonts w:asciiTheme="minorBidi" w:hAnsiTheme="minorBidi" w:cstheme="minorBidi"/>
          <w:b/>
          <w:sz w:val="21"/>
          <w:szCs w:val="21"/>
          <w:u w:val="single"/>
          <w:rtl/>
        </w:rPr>
        <w:t>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C1328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4614C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4614C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31E" w:rsidRDefault="0046131E" w:rsidP="004614CE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שירות אימות, זיהוי , הגנה ושליטה על גלישה </w:t>
            </w:r>
            <w:r w:rsidR="006B112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בחבילות הגלישה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4614CE" w:rsidRPr="004614CE" w:rsidRDefault="004614CE" w:rsidP="006B112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משרד החינוך רכש ומחלק מודמים וחבילות גלישה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לתמידים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שידם אינה משגת, במטרה להבטיח שימוש הוגן ובטוח בחבילות הגלישה ולמנוע שימוש לא הוגן</w:t>
            </w:r>
            <w:r w:rsidR="004613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החינוך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מבקש להקים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מערך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אימות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,זיהוי , הגנה ושליטה 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על הגלישה של כל תלמיד ומורה. מערך הזיהוי והאימות יעבוד 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ההזדהות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החינוך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בפרוטוקול 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SAML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4614CE" w:rsidRPr="004614CE" w:rsidRDefault="004614CE" w:rsidP="004614C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תלמיד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שיקבל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מודם וחבילת גלישה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לטובת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גלישה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באינטרנט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יועבר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בשלב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הראשון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ישירות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ממשק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ההזדהות</w:t>
            </w:r>
          </w:p>
          <w:p w:rsidR="004614CE" w:rsidRPr="004614CE" w:rsidRDefault="004614CE" w:rsidP="004614C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מבלי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לגלוש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האינטרנט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לאחר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הזדהות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תקינה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התלמיד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יוכל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לגלוש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האינטרנט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בצורה בטוחה ומנוהלת לכל אורך הגלישה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בהתאם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למדיניות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הגלישה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וסינון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התוכן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שיקבע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גורמי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החינוך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222867" w:rsidRPr="004614CE" w:rsidRDefault="004614CE" w:rsidP="004614C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חשוב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לציין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 פתרון המחייב התערבות אכיפה וסינון גלישה של עשרות אלפי משתמשים חייב להיות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וטמע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בליבת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C6E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ספק הסלולר </w:t>
            </w:r>
            <w:proofErr w:type="spellStart"/>
            <w:r w:rsidR="00FC6E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פאלפון</w:t>
            </w:r>
            <w:proofErr w:type="spellEnd"/>
            <w:r w:rsidR="00FC6E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ולכן הינו ספק יחד לצורך מתן הפתרון</w:t>
            </w:r>
          </w:p>
        </w:tc>
      </w:tr>
      <w:tr w:rsidR="007548B0" w:rsidTr="004614C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1328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C1328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1328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1328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1328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1328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2B73A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פלאפון תקשורת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2B73A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511076572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B73A1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2B73A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88,500 ₪ לא כולל מע"מ לשנה ראשונה 10,620 ₪ לכל שנה נוספת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2B73A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01.01.2021-31.12.2023</w:t>
            </w:r>
          </w:p>
        </w:tc>
      </w:tr>
    </w:tbl>
    <w:p w:rsidR="00222867" w:rsidRPr="00AF57E9" w:rsidRDefault="00C1328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1328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1328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C1440" w:rsidTr="007C144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440" w:rsidRDefault="007C1440" w:rsidP="007C1440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 אימות, זיהוי , הגנה ושליטה על גלישה בחבילות הגלישה.</w:t>
            </w:r>
          </w:p>
          <w:p w:rsidR="007C1440" w:rsidRPr="004614CE" w:rsidRDefault="007C1440" w:rsidP="007C144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משרד החינוך רכש ומחלק מודמים וחבילות גלישה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לתמידים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שידם אינה משגת, במטרה להבטיח שימוש הוגן ובטוח בחבילות הגלישה ולמנוע שימוש לא הוגן.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החינוך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מבקש להקים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מערך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אימות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,זיהוי , הגנה ושליטה 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על הגלישה של כל תלמיד ומורה. מערך הזיהוי והאימות יעבוד 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ההזדהות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החינוך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בפרוטוקול 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SAML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7C1440" w:rsidRPr="004614CE" w:rsidRDefault="007C1440" w:rsidP="007C144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תלמיד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שיקבל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מודם וחבילת גלישה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לטובת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גלישה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באינטרנט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יועבר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בשלב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הראשון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ישירות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ממשק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ההזדהות</w:t>
            </w:r>
          </w:p>
          <w:p w:rsidR="007C1440" w:rsidRPr="004614CE" w:rsidRDefault="007C1440" w:rsidP="007C144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מבלי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לגלוש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האינטרנט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לאחר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הזדהות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תקינה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התלמיד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יוכל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לגלוש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האינטרנט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בצורה בטוחה ומנוהלת לכל אורך הגלישה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בהתאם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למדיניות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הגלישה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וסינון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התוכן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שיקבע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גורמי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החינוך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7C1440" w:rsidRPr="004614CE" w:rsidRDefault="007C1440" w:rsidP="007C144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חשוב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לציין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 פתרון המחייב התערבות אכיפה וסינון גלישה של עשרות אלפי משתמשים חייב להיות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וטמע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בליבת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4614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4614C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ספק הסלולר </w:t>
            </w:r>
            <w:bookmarkStart w:id="0" w:name="_GoBack"/>
            <w:r w:rsidR="00C1328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פלאפון</w:t>
            </w:r>
            <w:bookmarkEnd w:id="0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ולכן הינו ספק יחד לצורך מתן הפתרון</w:t>
            </w:r>
          </w:p>
        </w:tc>
      </w:tr>
      <w:tr w:rsidR="007C1440" w:rsidTr="007C144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440" w:rsidRPr="00AF57E9" w:rsidRDefault="007C1440" w:rsidP="007C144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C1440" w:rsidTr="007C144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440" w:rsidRPr="00AF57E9" w:rsidRDefault="007C1440" w:rsidP="007C144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C1440" w:rsidTr="007C144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440" w:rsidRPr="00AF57E9" w:rsidRDefault="007C1440" w:rsidP="007C144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C1440" w:rsidTr="007C144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440" w:rsidRPr="00AF57E9" w:rsidRDefault="007C1440" w:rsidP="007C144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1328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1328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1328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1328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1328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C1328F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3DFB" w:rsidRDefault="00BD3DFB">
      <w:r>
        <w:separator/>
      </w:r>
    </w:p>
  </w:endnote>
  <w:endnote w:type="continuationSeparator" w:id="0">
    <w:p w:rsidR="00BD3DFB" w:rsidRDefault="00BD3D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1328F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1328F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C1328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C1328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3DFB" w:rsidRDefault="00BD3DFB">
      <w:r>
        <w:separator/>
      </w:r>
    </w:p>
  </w:footnote>
  <w:footnote w:type="continuationSeparator" w:id="0">
    <w:p w:rsidR="00BD3DFB" w:rsidRDefault="00BD3D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1328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1328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1328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1328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1328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1328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C1328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1936"/>
    <w:rsid w:val="002B73A1"/>
    <w:rsid w:val="00336CDD"/>
    <w:rsid w:val="0046131E"/>
    <w:rsid w:val="004614CE"/>
    <w:rsid w:val="006B1124"/>
    <w:rsid w:val="00717F22"/>
    <w:rsid w:val="007548B0"/>
    <w:rsid w:val="007C1440"/>
    <w:rsid w:val="00911824"/>
    <w:rsid w:val="009778EB"/>
    <w:rsid w:val="009B6B29"/>
    <w:rsid w:val="009F0F69"/>
    <w:rsid w:val="009F7FB7"/>
    <w:rsid w:val="00BD3DFB"/>
    <w:rsid w:val="00C1328F"/>
    <w:rsid w:val="00FC6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91B9D93-66BC-4FF1-A5A0-6DBCEADB7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C3BA691-B69F-45D1-8CAB-7F2DAF776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517</Words>
  <Characters>2599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ברוך יאיר פיש</cp:lastModifiedBy>
  <cp:revision>3</cp:revision>
  <dcterms:created xsi:type="dcterms:W3CDTF">2020-11-24T12:46:00Z</dcterms:created>
  <dcterms:modified xsi:type="dcterms:W3CDTF">2020-11-30T10:45:00Z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